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72B9" w:rsidRDefault="00025C84">
      <w:pPr>
        <w:pStyle w:val="Title"/>
      </w:pPr>
      <w:r>
        <w:t>St Clement’s governor blog</w:t>
      </w:r>
    </w:p>
    <w:p w:rsidR="00BC72B9" w:rsidRDefault="00583365">
      <w:pPr>
        <w:pStyle w:val="Heading1"/>
      </w:pPr>
      <w:r>
        <w:t>The end is in sight…</w:t>
      </w:r>
    </w:p>
    <w:p w:rsidR="00BC72B9" w:rsidRDefault="00BC72B9" w:rsidP="00FC0C20"/>
    <w:p w:rsidR="00BC72B9" w:rsidRDefault="004A5574">
      <w:pPr>
        <w:jc w:val="center"/>
      </w:pPr>
      <w:r>
        <w:rPr>
          <w:noProof/>
          <w:lang w:val="en-US" w:eastAsia="zh-CN" w:bidi="th-TH"/>
        </w:rPr>
        <w:drawing>
          <wp:inline distT="0" distB="0" distL="0" distR="0">
            <wp:extent cx="3593108" cy="3657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1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9F" w:rsidRDefault="00536C9F"/>
    <w:p w:rsidR="00BC72B9" w:rsidRDefault="00CE3746">
      <w:r>
        <w:t xml:space="preserve">This week marks a year of </w:t>
      </w:r>
      <w:r w:rsidR="00DD551E">
        <w:t xml:space="preserve">restrictions, a year of lockdowns, masks, </w:t>
      </w:r>
      <w:r w:rsidR="002B148C">
        <w:t>limited social contact and a year of isolation for</w:t>
      </w:r>
      <w:r w:rsidR="00536C9F">
        <w:t xml:space="preserve"> so</w:t>
      </w:r>
      <w:r w:rsidR="002B148C">
        <w:t xml:space="preserve"> many of us. I</w:t>
      </w:r>
      <w:r w:rsidR="00831546">
        <w:t xml:space="preserve"> got an email from work this week that said </w:t>
      </w:r>
      <w:r w:rsidR="00536C9F">
        <w:t xml:space="preserve">that </w:t>
      </w:r>
      <w:r w:rsidR="00831546">
        <w:t xml:space="preserve">in Manchester we’ve been out of </w:t>
      </w:r>
      <w:r w:rsidR="00B86872">
        <w:t xml:space="preserve">lockdown for a total of 23 days in the last year. When I read that it definitely brought </w:t>
      </w:r>
      <w:r w:rsidR="00372149">
        <w:t>home just how</w:t>
      </w:r>
      <w:r w:rsidR="0084029A">
        <w:t xml:space="preserve"> tough it’s been. However, the end appears to be in sight</w:t>
      </w:r>
      <w:r w:rsidR="001C4E5E">
        <w:t xml:space="preserve"> &amp;  we are so close now! </w:t>
      </w:r>
    </w:p>
    <w:p w:rsidR="006345F8" w:rsidRDefault="00394DFD">
      <w:r>
        <w:t xml:space="preserve">In spite of the national lockdown, </w:t>
      </w:r>
      <w:r w:rsidR="00B86114">
        <w:t>many</w:t>
      </w:r>
      <w:r w:rsidR="00E1038C">
        <w:t xml:space="preserve"> aspects of school life have continued</w:t>
      </w:r>
      <w:r w:rsidR="00B86114">
        <w:t>. There has been limited provision for some pupils</w:t>
      </w:r>
      <w:r w:rsidR="003B165A">
        <w:t xml:space="preserve"> in school</w:t>
      </w:r>
      <w:r w:rsidR="007C2F34">
        <w:t xml:space="preserve">, whilst others learnt at home. </w:t>
      </w:r>
      <w:r w:rsidR="00036E3D">
        <w:t>The governors have continued to meet on zoom and we’ve had our</w:t>
      </w:r>
      <w:r w:rsidR="00551BA6">
        <w:t xml:space="preserve"> full governing body (</w:t>
      </w:r>
      <w:r w:rsidR="00036E3D">
        <w:t>FGB</w:t>
      </w:r>
      <w:r w:rsidR="00551BA6">
        <w:t>)</w:t>
      </w:r>
      <w:r w:rsidR="00036E3D">
        <w:t xml:space="preserve"> meeting and also</w:t>
      </w:r>
      <w:r w:rsidR="00982D4C">
        <w:t xml:space="preserve"> safeguarding, health &amp; safety</w:t>
      </w:r>
      <w:r w:rsidR="00313577">
        <w:t xml:space="preserve">, &amp; </w:t>
      </w:r>
      <w:r w:rsidR="00036E3D">
        <w:t>finance and budget planning meeting</w:t>
      </w:r>
      <w:r w:rsidR="00697A0A">
        <w:t>s</w:t>
      </w:r>
      <w:r w:rsidR="00313577">
        <w:t xml:space="preserve"> have taken place. </w:t>
      </w:r>
      <w:r w:rsidR="00AC0812">
        <w:t xml:space="preserve">One of the over arching comments at our meetings is how well the school community has worked together throughout these unprecedented times. </w:t>
      </w:r>
      <w:r w:rsidR="000E654B">
        <w:t xml:space="preserve">So, on behalf of the governors, I </w:t>
      </w:r>
      <w:r w:rsidR="001C4E5E">
        <w:t xml:space="preserve"> wanted to say a huge thank you to everyone in our school community </w:t>
      </w:r>
      <w:r w:rsidR="00CE02EF">
        <w:t xml:space="preserve">for the incredible hard work and </w:t>
      </w:r>
      <w:r w:rsidR="00CE02EF">
        <w:lastRenderedPageBreak/>
        <w:t xml:space="preserve">dedication </w:t>
      </w:r>
      <w:r w:rsidR="00CD63FE">
        <w:t xml:space="preserve">that they’ve shown throughout the year. </w:t>
      </w:r>
      <w:r w:rsidR="005B5F90">
        <w:t>Everyone has pulled together</w:t>
      </w:r>
      <w:r w:rsidR="006332B0">
        <w:t xml:space="preserve"> &amp; </w:t>
      </w:r>
      <w:r w:rsidR="00071E75">
        <w:t xml:space="preserve"> worked hard </w:t>
      </w:r>
      <w:r w:rsidR="006332B0">
        <w:t xml:space="preserve">to </w:t>
      </w:r>
      <w:r w:rsidR="006345F8">
        <w:t xml:space="preserve">keep things going for the children. </w:t>
      </w:r>
    </w:p>
    <w:p w:rsidR="001C4E5E" w:rsidRDefault="006345F8">
      <w:r>
        <w:t xml:space="preserve">I think we can all agree that the </w:t>
      </w:r>
      <w:r w:rsidR="001B54DC">
        <w:t xml:space="preserve">children have been amazing and shown such resilience through </w:t>
      </w:r>
      <w:r w:rsidR="00011E71">
        <w:t>such a turbulent time</w:t>
      </w:r>
      <w:r w:rsidR="00154D58">
        <w:t xml:space="preserve">. </w:t>
      </w:r>
      <w:r w:rsidR="007E7410">
        <w:t xml:space="preserve"> </w:t>
      </w:r>
      <w:r>
        <w:t>Parent/carers</w:t>
      </w:r>
      <w:r w:rsidR="00D20404">
        <w:t xml:space="preserve"> had to become teachers overnight and</w:t>
      </w:r>
      <w:r w:rsidR="004852B2">
        <w:t xml:space="preserve"> if you’re anything like me</w:t>
      </w:r>
      <w:r w:rsidR="00C65DEE">
        <w:t>,</w:t>
      </w:r>
      <w:r w:rsidR="0041794D">
        <w:t xml:space="preserve"> it definitely had it’s challenges</w:t>
      </w:r>
      <w:r w:rsidR="001B6FEF">
        <w:t>!!</w:t>
      </w:r>
      <w:r w:rsidR="003010EE">
        <w:t xml:space="preserve"> </w:t>
      </w:r>
      <w:r w:rsidR="00946718">
        <w:t xml:space="preserve">I struggled </w:t>
      </w:r>
      <w:r w:rsidR="00D901F5">
        <w:t xml:space="preserve">enough </w:t>
      </w:r>
      <w:r w:rsidR="00946718">
        <w:t>with year 2 grammar</w:t>
      </w:r>
      <w:r w:rsidR="00A8716B">
        <w:t xml:space="preserve">, what’s an adverb of time?? </w:t>
      </w:r>
      <w:r w:rsidR="0026035D">
        <w:t xml:space="preserve"> </w:t>
      </w:r>
      <w:r w:rsidR="00A8716B">
        <w:t xml:space="preserve">So </w:t>
      </w:r>
      <w:r w:rsidR="00946718">
        <w:t xml:space="preserve">hats off to those of you with children </w:t>
      </w:r>
      <w:r w:rsidR="0026035D">
        <w:t>higher up the schoo</w:t>
      </w:r>
      <w:r w:rsidR="00A8716B">
        <w:t xml:space="preserve">l who had to contend with fronted adverbials!! </w:t>
      </w:r>
      <w:r w:rsidR="00CA2B5E">
        <w:t xml:space="preserve">Of course, we couldn’t have got through lockdown without our wonderful staff. </w:t>
      </w:r>
      <w:r w:rsidR="0083626E">
        <w:t xml:space="preserve">Both teaching staff &amp; non teaching staff have gone above and beyond to support our children and their </w:t>
      </w:r>
      <w:r w:rsidR="006A6634">
        <w:t xml:space="preserve">families. Providing work for </w:t>
      </w:r>
      <w:r w:rsidR="00736889">
        <w:t xml:space="preserve">the children at home </w:t>
      </w:r>
      <w:r w:rsidR="006A6634">
        <w:t xml:space="preserve">whilst still </w:t>
      </w:r>
      <w:r w:rsidR="002D62E5">
        <w:t xml:space="preserve">having to </w:t>
      </w:r>
      <w:r w:rsidR="006A6634">
        <w:t>teach</w:t>
      </w:r>
      <w:r w:rsidR="00736889">
        <w:t xml:space="preserve"> children </w:t>
      </w:r>
      <w:r w:rsidR="006A6634">
        <w:t>in the classroom</w:t>
      </w:r>
      <w:r w:rsidR="003039DA">
        <w:t xml:space="preserve">, </w:t>
      </w:r>
      <w:r w:rsidR="00736889">
        <w:t xml:space="preserve">home visits, </w:t>
      </w:r>
      <w:r w:rsidR="001E7412">
        <w:t>copying work sheets, answering dojo’</w:t>
      </w:r>
      <w:r w:rsidR="00CD1FA4">
        <w:t>s, the list could go on. I have always respected the teaching profession but after this lockdown my respect and appreciation has gone to another level.</w:t>
      </w:r>
    </w:p>
    <w:p w:rsidR="00CD1FA4" w:rsidRDefault="00D86E80">
      <w:r>
        <w:t xml:space="preserve">I’m praying that we have now passed the worst of this pandemic and we can start looking to </w:t>
      </w:r>
      <w:r w:rsidR="00BE1D86">
        <w:t>a brighter future</w:t>
      </w:r>
      <w:r w:rsidR="00782052">
        <w:t xml:space="preserve"> as things </w:t>
      </w:r>
      <w:r w:rsidR="00D229EA">
        <w:t xml:space="preserve">hopefully </w:t>
      </w:r>
      <w:r w:rsidR="003325C2">
        <w:t>become a bit more “normal”</w:t>
      </w:r>
    </w:p>
    <w:p w:rsidR="003325C2" w:rsidRDefault="003325C2" w:rsidP="00A311BF"/>
    <w:p w:rsidR="003325C2" w:rsidRDefault="0058336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11430</wp:posOffset>
            </wp:positionV>
            <wp:extent cx="4953000" cy="4826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25C2">
      <w:footerReference w:type="default" r:id="rId9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496B" w:rsidRDefault="0055496B">
      <w:pPr>
        <w:spacing w:after="0" w:line="240" w:lineRule="auto"/>
      </w:pPr>
      <w:r>
        <w:separator/>
      </w:r>
    </w:p>
  </w:endnote>
  <w:endnote w:type="continuationSeparator" w:id="0">
    <w:p w:rsidR="0055496B" w:rsidRDefault="0055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72B9" w:rsidRDefault="004A5574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496B" w:rsidRDefault="0055496B">
      <w:pPr>
        <w:spacing w:after="0" w:line="240" w:lineRule="auto"/>
      </w:pPr>
      <w:r>
        <w:separator/>
      </w:r>
    </w:p>
  </w:footnote>
  <w:footnote w:type="continuationSeparator" w:id="0">
    <w:p w:rsidR="0055496B" w:rsidRDefault="00554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0993"/>
    <w:multiLevelType w:val="hybridMultilevel"/>
    <w:tmpl w:val="D6E21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84"/>
    <w:rsid w:val="00011E71"/>
    <w:rsid w:val="00021AD2"/>
    <w:rsid w:val="00025C84"/>
    <w:rsid w:val="00036E3D"/>
    <w:rsid w:val="00070544"/>
    <w:rsid w:val="00071E75"/>
    <w:rsid w:val="000E654B"/>
    <w:rsid w:val="00154D58"/>
    <w:rsid w:val="001B54DC"/>
    <w:rsid w:val="001B6FEF"/>
    <w:rsid w:val="001C4E5E"/>
    <w:rsid w:val="001E7412"/>
    <w:rsid w:val="0026035D"/>
    <w:rsid w:val="002A5C5B"/>
    <w:rsid w:val="002B148C"/>
    <w:rsid w:val="002D62E5"/>
    <w:rsid w:val="003010EE"/>
    <w:rsid w:val="003039DA"/>
    <w:rsid w:val="00313577"/>
    <w:rsid w:val="003325C2"/>
    <w:rsid w:val="00372149"/>
    <w:rsid w:val="00394DFD"/>
    <w:rsid w:val="0039789E"/>
    <w:rsid w:val="003B165A"/>
    <w:rsid w:val="004063C0"/>
    <w:rsid w:val="0041794D"/>
    <w:rsid w:val="004852B2"/>
    <w:rsid w:val="004A5574"/>
    <w:rsid w:val="0052560D"/>
    <w:rsid w:val="00536C9F"/>
    <w:rsid w:val="00551BA6"/>
    <w:rsid w:val="0055496B"/>
    <w:rsid w:val="00583365"/>
    <w:rsid w:val="00590242"/>
    <w:rsid w:val="005B5F90"/>
    <w:rsid w:val="005C0F98"/>
    <w:rsid w:val="005D5929"/>
    <w:rsid w:val="006332B0"/>
    <w:rsid w:val="006345F8"/>
    <w:rsid w:val="00634D58"/>
    <w:rsid w:val="00672DA2"/>
    <w:rsid w:val="00697A0A"/>
    <w:rsid w:val="006A6634"/>
    <w:rsid w:val="00736889"/>
    <w:rsid w:val="00782052"/>
    <w:rsid w:val="007C2F34"/>
    <w:rsid w:val="007E7410"/>
    <w:rsid w:val="007F3F2C"/>
    <w:rsid w:val="00831546"/>
    <w:rsid w:val="0083581F"/>
    <w:rsid w:val="0083626E"/>
    <w:rsid w:val="0084029A"/>
    <w:rsid w:val="00887140"/>
    <w:rsid w:val="008920A7"/>
    <w:rsid w:val="008E6FEB"/>
    <w:rsid w:val="00911749"/>
    <w:rsid w:val="00946718"/>
    <w:rsid w:val="00982D4C"/>
    <w:rsid w:val="00A207A8"/>
    <w:rsid w:val="00A311BF"/>
    <w:rsid w:val="00A8716B"/>
    <w:rsid w:val="00AC0812"/>
    <w:rsid w:val="00B86114"/>
    <w:rsid w:val="00B86872"/>
    <w:rsid w:val="00BA0A3B"/>
    <w:rsid w:val="00BC72B9"/>
    <w:rsid w:val="00BE1D86"/>
    <w:rsid w:val="00C32B52"/>
    <w:rsid w:val="00C65DEE"/>
    <w:rsid w:val="00CA2B5E"/>
    <w:rsid w:val="00CD1FA4"/>
    <w:rsid w:val="00CD63FE"/>
    <w:rsid w:val="00CE02EF"/>
    <w:rsid w:val="00CE3746"/>
    <w:rsid w:val="00D20404"/>
    <w:rsid w:val="00D229EA"/>
    <w:rsid w:val="00D65F23"/>
    <w:rsid w:val="00D86E80"/>
    <w:rsid w:val="00D901F5"/>
    <w:rsid w:val="00DB03A0"/>
    <w:rsid w:val="00DD551E"/>
    <w:rsid w:val="00E1038C"/>
    <w:rsid w:val="00E740D1"/>
    <w:rsid w:val="00EC57B1"/>
    <w:rsid w:val="00FC0C20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A614B5"/>
  <w15:chartTrackingRefBased/>
  <w15:docId w15:val="{6CC5EFA3-153D-664D-8703-D110AAEA2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3325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419A018-AF0B-1C4B-8907-0CD7ED85696C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%7bB419A018-AF0B-1C4B-8907-0CD7ED85696C%7dtf16392100.dotx</Template>
  <TotalTime>0</TotalTime>
  <Pages>2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Ward</dc:creator>
  <cp:keywords/>
  <dc:description/>
  <cp:lastModifiedBy>Eleanor Ward</cp:lastModifiedBy>
  <cp:revision>2</cp:revision>
  <dcterms:created xsi:type="dcterms:W3CDTF">2021-03-17T10:01:00Z</dcterms:created>
  <dcterms:modified xsi:type="dcterms:W3CDTF">2021-03-17T10:01:00Z</dcterms:modified>
</cp:coreProperties>
</file>